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88C4B" w14:textId="1F0A5CC2" w:rsidR="00431194" w:rsidRPr="009E366B" w:rsidRDefault="00431194" w:rsidP="009E366B">
      <w:pPr>
        <w:rPr>
          <w:rFonts w:ascii="Gotham Light Regular" w:hAnsi="Gotham Light Regular"/>
          <w:sz w:val="48"/>
          <w:szCs w:val="48"/>
        </w:rPr>
      </w:pPr>
      <w:r w:rsidRPr="004C70BE">
        <w:rPr>
          <w:rFonts w:ascii="Gotham Light Regular" w:hAnsi="Gotham Light Regular"/>
          <w:sz w:val="48"/>
          <w:szCs w:val="48"/>
        </w:rPr>
        <w:t xml:space="preserve">Clinical Translation Workshop: </w:t>
      </w:r>
      <w:r w:rsidR="00092316">
        <w:rPr>
          <w:rFonts w:ascii="Gotham Light Regular" w:hAnsi="Gotham Light Regular"/>
          <w:sz w:val="48"/>
          <w:szCs w:val="48"/>
        </w:rPr>
        <w:t>Manufacturing, Reimbursement and Running a Clinical Trial</w:t>
      </w:r>
    </w:p>
    <w:p w14:paraId="3C2DF5DC" w14:textId="70C07080" w:rsidR="00275260" w:rsidRPr="004C70BE" w:rsidRDefault="00092316" w:rsidP="004C70BE">
      <w:pPr>
        <w:pStyle w:val="Heading1"/>
        <w:spacing w:after="0" w:line="240" w:lineRule="auto"/>
        <w:rPr>
          <w:rFonts w:ascii="Gotham Light Regular" w:hAnsi="Gotham Light Regular"/>
        </w:rPr>
      </w:pPr>
      <w:r>
        <w:rPr>
          <w:rFonts w:ascii="Gotham Light Regular" w:hAnsi="Gotham Light Regular"/>
        </w:rPr>
        <w:t>Thursday, February 21</w:t>
      </w:r>
      <w:r w:rsidR="004C70BE" w:rsidRPr="004C70BE">
        <w:rPr>
          <w:rFonts w:ascii="Gotham Light Regular" w:hAnsi="Gotham Light Regular"/>
        </w:rPr>
        <w:t>, 201</w:t>
      </w:r>
      <w:r>
        <w:rPr>
          <w:rFonts w:ascii="Gotham Light Regular" w:hAnsi="Gotham Light Regular"/>
        </w:rPr>
        <w:t>9</w:t>
      </w:r>
    </w:p>
    <w:p w14:paraId="4A3DCDBE" w14:textId="64BEED42" w:rsidR="004C70BE" w:rsidRPr="00873FC3" w:rsidRDefault="004C70BE" w:rsidP="004C70BE">
      <w:pPr>
        <w:pStyle w:val="Attendees"/>
        <w:spacing w:after="0" w:line="240" w:lineRule="auto"/>
        <w:rPr>
          <w:rFonts w:ascii="Gotham Light Regular" w:hAnsi="Gotham Light Regular"/>
          <w:sz w:val="32"/>
          <w:szCs w:val="32"/>
        </w:rPr>
      </w:pPr>
      <w:r w:rsidRPr="00873FC3">
        <w:rPr>
          <w:rFonts w:ascii="Gotham Light Regular" w:hAnsi="Gotham Light Regular"/>
          <w:sz w:val="32"/>
          <w:szCs w:val="32"/>
        </w:rPr>
        <w:t>10 a</w:t>
      </w:r>
      <w:r w:rsidR="00873FC3" w:rsidRPr="00873FC3">
        <w:rPr>
          <w:rFonts w:ascii="Gotham Light Regular" w:hAnsi="Gotham Light Regular"/>
          <w:sz w:val="32"/>
          <w:szCs w:val="32"/>
        </w:rPr>
        <w:t>.</w:t>
      </w:r>
      <w:r w:rsidRPr="00873FC3">
        <w:rPr>
          <w:rFonts w:ascii="Gotham Light Regular" w:hAnsi="Gotham Light Regular"/>
          <w:sz w:val="32"/>
          <w:szCs w:val="32"/>
        </w:rPr>
        <w:t>m</w:t>
      </w:r>
      <w:r w:rsidR="00873FC3" w:rsidRPr="00873FC3">
        <w:rPr>
          <w:rFonts w:ascii="Gotham Light Regular" w:hAnsi="Gotham Light Regular"/>
          <w:sz w:val="32"/>
          <w:szCs w:val="32"/>
        </w:rPr>
        <w:t>.</w:t>
      </w:r>
      <w:r w:rsidRPr="00873FC3">
        <w:rPr>
          <w:rFonts w:ascii="Gotham Light Regular" w:hAnsi="Gotham Light Regular"/>
          <w:sz w:val="32"/>
          <w:szCs w:val="32"/>
        </w:rPr>
        <w:t xml:space="preserve"> to </w:t>
      </w:r>
      <w:r w:rsidR="00FC4799">
        <w:rPr>
          <w:rFonts w:ascii="Gotham Light Regular" w:hAnsi="Gotham Light Regular"/>
          <w:sz w:val="32"/>
          <w:szCs w:val="32"/>
        </w:rPr>
        <w:t>4</w:t>
      </w:r>
      <w:r w:rsidRPr="00873FC3">
        <w:rPr>
          <w:rFonts w:ascii="Gotham Light Regular" w:hAnsi="Gotham Light Regular"/>
          <w:sz w:val="32"/>
          <w:szCs w:val="32"/>
        </w:rPr>
        <w:t>:</w:t>
      </w:r>
      <w:r w:rsidR="00FC4799">
        <w:rPr>
          <w:rFonts w:ascii="Gotham Light Regular" w:hAnsi="Gotham Light Regular"/>
          <w:sz w:val="32"/>
          <w:szCs w:val="32"/>
        </w:rPr>
        <w:t>0</w:t>
      </w:r>
      <w:r w:rsidR="00C63741">
        <w:rPr>
          <w:rFonts w:ascii="Gotham Light Regular" w:hAnsi="Gotham Light Regular"/>
          <w:sz w:val="32"/>
          <w:szCs w:val="32"/>
        </w:rPr>
        <w:t>0</w:t>
      </w:r>
      <w:r w:rsidRPr="00873FC3">
        <w:rPr>
          <w:rFonts w:ascii="Gotham Light Regular" w:hAnsi="Gotham Light Regular"/>
          <w:sz w:val="32"/>
          <w:szCs w:val="32"/>
        </w:rPr>
        <w:t xml:space="preserve"> p</w:t>
      </w:r>
      <w:r w:rsidR="00873FC3" w:rsidRPr="00873FC3">
        <w:rPr>
          <w:rFonts w:ascii="Gotham Light Regular" w:hAnsi="Gotham Light Regular"/>
          <w:sz w:val="32"/>
          <w:szCs w:val="32"/>
        </w:rPr>
        <w:t>.</w:t>
      </w:r>
      <w:r w:rsidRPr="00873FC3">
        <w:rPr>
          <w:rFonts w:ascii="Gotham Light Regular" w:hAnsi="Gotham Light Regular"/>
          <w:sz w:val="32"/>
          <w:szCs w:val="32"/>
        </w:rPr>
        <w:t>m</w:t>
      </w:r>
      <w:r w:rsidR="00873FC3" w:rsidRPr="00873FC3">
        <w:rPr>
          <w:rFonts w:ascii="Gotham Light Regular" w:hAnsi="Gotham Light Regular"/>
          <w:sz w:val="32"/>
          <w:szCs w:val="32"/>
        </w:rPr>
        <w:t>.</w:t>
      </w:r>
      <w:bookmarkStart w:id="0" w:name="_GoBack"/>
      <w:bookmarkEnd w:id="0"/>
    </w:p>
    <w:p w14:paraId="400ABD2D" w14:textId="77777777" w:rsidR="004C70BE" w:rsidRPr="00873FC3" w:rsidRDefault="004C70BE" w:rsidP="004C70BE">
      <w:pPr>
        <w:pStyle w:val="Attendees"/>
        <w:spacing w:after="0" w:line="240" w:lineRule="auto"/>
        <w:rPr>
          <w:rFonts w:ascii="Gotham Light Regular" w:hAnsi="Gotham Light Regular"/>
          <w:sz w:val="28"/>
          <w:szCs w:val="28"/>
        </w:rPr>
      </w:pPr>
    </w:p>
    <w:p w14:paraId="7708484D" w14:textId="77777777" w:rsidR="004C70BE" w:rsidRPr="00873FC3" w:rsidRDefault="004C70BE" w:rsidP="004C70BE">
      <w:pPr>
        <w:pStyle w:val="Attendees"/>
        <w:spacing w:after="0" w:line="240" w:lineRule="auto"/>
        <w:rPr>
          <w:rFonts w:ascii="Gotham Light Regular" w:hAnsi="Gotham Light Regular"/>
          <w:sz w:val="28"/>
          <w:szCs w:val="28"/>
        </w:rPr>
      </w:pPr>
    </w:p>
    <w:p w14:paraId="13CAB3D4" w14:textId="221212EE" w:rsidR="004C70BE" w:rsidRPr="00873FC3" w:rsidRDefault="004C70BE" w:rsidP="004C70BE">
      <w:pPr>
        <w:spacing w:after="0" w:line="240" w:lineRule="auto"/>
        <w:ind w:left="0" w:firstLine="173"/>
        <w:rPr>
          <w:rFonts w:ascii="Gotham Light Regular" w:hAnsi="Gotham Light Regular"/>
          <w:sz w:val="28"/>
          <w:szCs w:val="28"/>
        </w:rPr>
      </w:pPr>
      <w:r w:rsidRPr="00873FC3">
        <w:rPr>
          <w:rFonts w:ascii="Gotham Light Regular" w:hAnsi="Gotham Light Regular"/>
          <w:sz w:val="28"/>
          <w:szCs w:val="28"/>
        </w:rPr>
        <w:t>9:30</w:t>
      </w:r>
      <w:r w:rsidR="00873FC3" w:rsidRPr="00873FC3">
        <w:rPr>
          <w:rFonts w:ascii="Gotham Light Regular" w:hAnsi="Gotham Light Regular"/>
          <w:sz w:val="28"/>
          <w:szCs w:val="28"/>
        </w:rPr>
        <w:t xml:space="preserve"> a.m. </w:t>
      </w:r>
      <w:r w:rsidR="00873FC3" w:rsidRPr="00873FC3">
        <w:rPr>
          <w:rFonts w:ascii="Gotham Light Regular" w:hAnsi="Gotham Light Regular"/>
          <w:sz w:val="28"/>
          <w:szCs w:val="28"/>
        </w:rPr>
        <w:tab/>
      </w:r>
      <w:r w:rsidRPr="00873FC3">
        <w:rPr>
          <w:rFonts w:ascii="Gotham Light Regular" w:hAnsi="Gotham Light Regular"/>
          <w:sz w:val="28"/>
          <w:szCs w:val="28"/>
        </w:rPr>
        <w:t>Registration and light breakfast</w:t>
      </w:r>
    </w:p>
    <w:p w14:paraId="6261773F" w14:textId="77777777" w:rsidR="004C70BE" w:rsidRPr="00873FC3" w:rsidRDefault="004C70BE" w:rsidP="004C70BE">
      <w:pPr>
        <w:spacing w:after="0" w:line="240" w:lineRule="auto"/>
        <w:ind w:left="0"/>
        <w:rPr>
          <w:rFonts w:ascii="Gotham Light Regular" w:hAnsi="Gotham Light Regular"/>
          <w:sz w:val="28"/>
          <w:szCs w:val="28"/>
        </w:rPr>
      </w:pPr>
    </w:p>
    <w:p w14:paraId="5028A4AC" w14:textId="40629C46" w:rsidR="004C70BE" w:rsidRPr="00873FC3" w:rsidRDefault="004C70BE" w:rsidP="004C70BE">
      <w:pPr>
        <w:spacing w:after="0" w:line="240" w:lineRule="auto"/>
        <w:rPr>
          <w:rFonts w:ascii="Gotham Light Regular" w:hAnsi="Gotham Light Regular"/>
          <w:sz w:val="28"/>
          <w:szCs w:val="28"/>
        </w:rPr>
      </w:pPr>
      <w:r w:rsidRPr="00873FC3">
        <w:rPr>
          <w:rFonts w:ascii="Gotham Light Regular" w:hAnsi="Gotham Light Regular"/>
          <w:sz w:val="28"/>
          <w:szCs w:val="28"/>
        </w:rPr>
        <w:t>10</w:t>
      </w:r>
      <w:r w:rsidR="00873FC3" w:rsidRPr="00873FC3">
        <w:rPr>
          <w:rFonts w:ascii="Gotham Light Regular" w:hAnsi="Gotham Light Regular"/>
          <w:sz w:val="28"/>
          <w:szCs w:val="28"/>
        </w:rPr>
        <w:t xml:space="preserve"> a.m.</w:t>
      </w:r>
      <w:r w:rsidRPr="00873FC3">
        <w:rPr>
          <w:rFonts w:ascii="Gotham Light Regular" w:hAnsi="Gotham Light Regular"/>
          <w:sz w:val="28"/>
          <w:szCs w:val="28"/>
        </w:rPr>
        <w:tab/>
      </w:r>
      <w:r w:rsidR="00873FC3" w:rsidRPr="00873FC3">
        <w:rPr>
          <w:rFonts w:ascii="Gotham Light Regular" w:hAnsi="Gotham Light Regular"/>
          <w:sz w:val="28"/>
          <w:szCs w:val="28"/>
        </w:rPr>
        <w:tab/>
      </w:r>
      <w:r w:rsidRPr="00873FC3">
        <w:rPr>
          <w:rFonts w:ascii="Gotham Light Regular" w:hAnsi="Gotham Light Regular"/>
          <w:sz w:val="28"/>
          <w:szCs w:val="28"/>
        </w:rPr>
        <w:t xml:space="preserve">Workshop introduction </w:t>
      </w:r>
    </w:p>
    <w:p w14:paraId="42422CD5" w14:textId="77777777" w:rsidR="004C70BE" w:rsidRPr="00873FC3" w:rsidRDefault="004C70BE" w:rsidP="004C70BE">
      <w:pPr>
        <w:spacing w:after="0" w:line="240" w:lineRule="auto"/>
        <w:rPr>
          <w:rFonts w:ascii="Gotham Light Regular" w:hAnsi="Gotham Light Regular"/>
          <w:sz w:val="28"/>
          <w:szCs w:val="28"/>
        </w:rPr>
      </w:pPr>
    </w:p>
    <w:p w14:paraId="7FBEB2C1" w14:textId="77777777" w:rsidR="004C70BE" w:rsidRPr="00873FC3" w:rsidRDefault="004C70BE" w:rsidP="009E366B">
      <w:pPr>
        <w:spacing w:after="0" w:line="240" w:lineRule="auto"/>
        <w:ind w:left="0"/>
        <w:rPr>
          <w:rFonts w:ascii="Gotham Light Regular" w:hAnsi="Gotham Light Regular"/>
          <w:sz w:val="28"/>
          <w:szCs w:val="28"/>
        </w:rPr>
      </w:pPr>
    </w:p>
    <w:p w14:paraId="51DC8BFA" w14:textId="1EA88900" w:rsidR="004C70BE" w:rsidRPr="00873FC3" w:rsidRDefault="00092316" w:rsidP="004C70BE">
      <w:pPr>
        <w:spacing w:after="0" w:line="240" w:lineRule="auto"/>
        <w:rPr>
          <w:rFonts w:ascii="Gotham Light Regular" w:hAnsi="Gotham Light Regular"/>
          <w:b/>
          <w:sz w:val="28"/>
          <w:szCs w:val="28"/>
        </w:rPr>
      </w:pPr>
      <w:r>
        <w:rPr>
          <w:rFonts w:ascii="Gotham Light Regular" w:hAnsi="Gotham Light Regular"/>
          <w:b/>
          <w:sz w:val="28"/>
          <w:szCs w:val="28"/>
        </w:rPr>
        <w:t xml:space="preserve">Manufacturing and Reimbursement </w:t>
      </w:r>
    </w:p>
    <w:p w14:paraId="14F2C506" w14:textId="77777777" w:rsidR="004C70BE" w:rsidRPr="00873FC3" w:rsidRDefault="004C70BE" w:rsidP="004C70BE">
      <w:pPr>
        <w:spacing w:after="0" w:line="240" w:lineRule="auto"/>
        <w:rPr>
          <w:rFonts w:ascii="Gotham Light Regular" w:hAnsi="Gotham Light Regular"/>
          <w:sz w:val="28"/>
          <w:szCs w:val="28"/>
        </w:rPr>
      </w:pPr>
    </w:p>
    <w:p w14:paraId="338CDBEB" w14:textId="3E85882E" w:rsidR="00092316" w:rsidRDefault="004C70BE" w:rsidP="00092316">
      <w:pPr>
        <w:spacing w:after="0" w:line="240" w:lineRule="auto"/>
        <w:ind w:left="2153" w:hanging="1980"/>
        <w:rPr>
          <w:rFonts w:ascii="Gotham Light Regular" w:hAnsi="Gotham Light Regular"/>
          <w:color w:val="000000" w:themeColor="text1"/>
          <w:sz w:val="28"/>
          <w:szCs w:val="28"/>
        </w:rPr>
      </w:pPr>
      <w:r w:rsidRPr="00873FC3">
        <w:rPr>
          <w:rFonts w:ascii="Gotham Light Regular" w:hAnsi="Gotham Light Regular"/>
          <w:sz w:val="28"/>
          <w:szCs w:val="28"/>
        </w:rPr>
        <w:t>10:</w:t>
      </w:r>
      <w:r w:rsidR="009E366B" w:rsidRPr="00873FC3">
        <w:rPr>
          <w:rFonts w:ascii="Gotham Light Regular" w:hAnsi="Gotham Light Regular"/>
          <w:sz w:val="28"/>
          <w:szCs w:val="28"/>
        </w:rPr>
        <w:t>0</w:t>
      </w:r>
      <w:r w:rsidRPr="00873FC3">
        <w:rPr>
          <w:rFonts w:ascii="Gotham Light Regular" w:hAnsi="Gotham Light Regular"/>
          <w:sz w:val="28"/>
          <w:szCs w:val="28"/>
        </w:rPr>
        <w:t>5</w:t>
      </w:r>
      <w:r w:rsidR="00873FC3" w:rsidRPr="00873FC3">
        <w:rPr>
          <w:rFonts w:ascii="Gotham Light Regular" w:hAnsi="Gotham Light Regular"/>
          <w:sz w:val="28"/>
          <w:szCs w:val="28"/>
        </w:rPr>
        <w:t xml:space="preserve"> a.m.</w:t>
      </w:r>
      <w:r w:rsidR="00873FC3" w:rsidRPr="00873FC3">
        <w:rPr>
          <w:rFonts w:ascii="Gotham Light Regular" w:hAnsi="Gotham Light Regular"/>
          <w:sz w:val="28"/>
          <w:szCs w:val="28"/>
        </w:rPr>
        <w:tab/>
      </w:r>
      <w:r w:rsidR="00092316" w:rsidRPr="00092316">
        <w:rPr>
          <w:rFonts w:ascii="Gotham Light Regular" w:hAnsi="Gotham Light Regular"/>
          <w:color w:val="000000" w:themeColor="text1"/>
          <w:sz w:val="28"/>
          <w:szCs w:val="28"/>
        </w:rPr>
        <w:t>Central Manufacturing</w:t>
      </w:r>
      <w:r w:rsidR="00092316">
        <w:rPr>
          <w:rFonts w:ascii="Gotham Light Regular" w:hAnsi="Gotham Light Regular"/>
          <w:color w:val="000000" w:themeColor="text1"/>
          <w:sz w:val="28"/>
          <w:szCs w:val="28"/>
        </w:rPr>
        <w:t xml:space="preserve">, a </w:t>
      </w:r>
      <w:r w:rsidR="00092316" w:rsidRPr="00092316">
        <w:rPr>
          <w:rFonts w:ascii="Gotham Light Regular" w:hAnsi="Gotham Light Regular"/>
          <w:color w:val="000000" w:themeColor="text1"/>
          <w:sz w:val="28"/>
          <w:szCs w:val="28"/>
        </w:rPr>
        <w:t>build as you go</w:t>
      </w:r>
      <w:r w:rsidR="00092316">
        <w:rPr>
          <w:rFonts w:ascii="Gotham Light Regular" w:hAnsi="Gotham Light Regular"/>
          <w:color w:val="000000" w:themeColor="text1"/>
          <w:sz w:val="28"/>
          <w:szCs w:val="28"/>
        </w:rPr>
        <w:t xml:space="preserve"> approach </w:t>
      </w:r>
    </w:p>
    <w:p w14:paraId="555E6C57" w14:textId="73E1ABE8" w:rsidR="00092316" w:rsidRPr="00873FC3" w:rsidRDefault="00092316" w:rsidP="00092316">
      <w:pPr>
        <w:spacing w:after="0" w:line="240" w:lineRule="auto"/>
        <w:ind w:left="2153"/>
        <w:rPr>
          <w:rFonts w:ascii="Gotham Light Regular" w:hAnsi="Gotham Light Regular"/>
          <w:i/>
          <w:sz w:val="28"/>
          <w:szCs w:val="28"/>
        </w:rPr>
      </w:pPr>
      <w:r>
        <w:rPr>
          <w:color w:val="000000" w:themeColor="text1"/>
        </w:rPr>
        <w:t xml:space="preserve"> </w:t>
      </w:r>
      <w:r w:rsidRPr="00873FC3">
        <w:rPr>
          <w:rFonts w:ascii="Gotham Light Regular" w:hAnsi="Gotham Light Regular"/>
          <w:i/>
          <w:sz w:val="28"/>
          <w:szCs w:val="28"/>
        </w:rPr>
        <w:t xml:space="preserve">David </w:t>
      </w:r>
      <w:proofErr w:type="spellStart"/>
      <w:r w:rsidRPr="00873FC3">
        <w:rPr>
          <w:rFonts w:ascii="Gotham Light Regular" w:hAnsi="Gotham Light Regular"/>
          <w:i/>
          <w:sz w:val="28"/>
          <w:szCs w:val="28"/>
        </w:rPr>
        <w:t>Courtman</w:t>
      </w:r>
      <w:proofErr w:type="spellEnd"/>
      <w:r w:rsidRPr="00873FC3">
        <w:rPr>
          <w:rFonts w:ascii="Gotham Light Regular" w:hAnsi="Gotham Light Regular"/>
          <w:i/>
          <w:sz w:val="28"/>
          <w:szCs w:val="28"/>
        </w:rPr>
        <w:t>, Ottawa Hospital Research Institute</w:t>
      </w:r>
    </w:p>
    <w:p w14:paraId="311DD51C" w14:textId="4E6C20A5" w:rsidR="004C70BE" w:rsidRPr="00873FC3" w:rsidRDefault="004C70BE" w:rsidP="00092316">
      <w:pPr>
        <w:spacing w:after="0" w:line="240" w:lineRule="auto"/>
        <w:ind w:left="0"/>
        <w:rPr>
          <w:rFonts w:ascii="Gotham Light Regular" w:hAnsi="Gotham Light Regular"/>
          <w:sz w:val="28"/>
          <w:szCs w:val="28"/>
        </w:rPr>
      </w:pPr>
    </w:p>
    <w:p w14:paraId="621EE914" w14:textId="7B67BC9D" w:rsidR="00092316" w:rsidRPr="00873FC3" w:rsidRDefault="004C70BE" w:rsidP="00F748A6">
      <w:pPr>
        <w:spacing w:after="0" w:line="240" w:lineRule="auto"/>
        <w:ind w:left="2153" w:hanging="1980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  <w:r w:rsidRPr="00873FC3">
        <w:rPr>
          <w:rFonts w:ascii="Gotham Light Regular" w:hAnsi="Gotham Light Regular"/>
          <w:sz w:val="28"/>
          <w:szCs w:val="28"/>
        </w:rPr>
        <w:t>10:</w:t>
      </w:r>
      <w:r w:rsidR="009E366B" w:rsidRPr="00873FC3">
        <w:rPr>
          <w:rFonts w:ascii="Gotham Light Regular" w:hAnsi="Gotham Light Regular"/>
          <w:sz w:val="28"/>
          <w:szCs w:val="28"/>
        </w:rPr>
        <w:t>3</w:t>
      </w:r>
      <w:r w:rsidRPr="00873FC3">
        <w:rPr>
          <w:rFonts w:ascii="Gotham Light Regular" w:hAnsi="Gotham Light Regular"/>
          <w:sz w:val="28"/>
          <w:szCs w:val="28"/>
        </w:rPr>
        <w:t>5</w:t>
      </w:r>
      <w:r w:rsidR="00873FC3" w:rsidRPr="00873FC3">
        <w:rPr>
          <w:rFonts w:ascii="Gotham Light Regular" w:hAnsi="Gotham Light Regular"/>
          <w:sz w:val="28"/>
          <w:szCs w:val="28"/>
        </w:rPr>
        <w:t xml:space="preserve"> a.m.</w:t>
      </w:r>
      <w:r w:rsidRPr="00873FC3">
        <w:rPr>
          <w:rFonts w:ascii="Gotham Light Regular" w:hAnsi="Gotham Light Regular"/>
          <w:sz w:val="28"/>
          <w:szCs w:val="28"/>
        </w:rPr>
        <w:t xml:space="preserve"> </w:t>
      </w:r>
      <w:r w:rsidRPr="00873FC3">
        <w:rPr>
          <w:rFonts w:ascii="Gotham Light Regular" w:hAnsi="Gotham Light Regular"/>
          <w:sz w:val="28"/>
          <w:szCs w:val="28"/>
        </w:rPr>
        <w:tab/>
      </w:r>
      <w:r w:rsidR="00092316">
        <w:rPr>
          <w:rFonts w:ascii="Gotham Light Regular" w:hAnsi="Gotham Light Regular"/>
          <w:color w:val="000000" w:themeColor="text1"/>
          <w:sz w:val="28"/>
          <w:szCs w:val="28"/>
        </w:rPr>
        <w:t>A case for manufacturing at the source</w:t>
      </w:r>
      <w:r w:rsidR="00F748A6">
        <w:rPr>
          <w:rFonts w:ascii="Gotham Light Regular" w:hAnsi="Gotham Light Regular"/>
          <w:color w:val="000000" w:themeColor="text1"/>
          <w:sz w:val="28"/>
          <w:szCs w:val="28"/>
        </w:rPr>
        <w:t>, treating patients with fresh autologous cell therapies</w:t>
      </w:r>
    </w:p>
    <w:p w14:paraId="56E093E8" w14:textId="77777777" w:rsidR="00092316" w:rsidRPr="00873FC3" w:rsidRDefault="00092316" w:rsidP="00092316">
      <w:pPr>
        <w:spacing w:after="0" w:line="240" w:lineRule="auto"/>
        <w:textAlignment w:val="top"/>
        <w:rPr>
          <w:rFonts w:ascii="Gotham Light Regular" w:hAnsi="Gotham Light Regular"/>
          <w:i/>
          <w:color w:val="000000" w:themeColor="text1"/>
          <w:sz w:val="28"/>
          <w:szCs w:val="28"/>
        </w:rPr>
      </w:pP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Pr="00873FC3">
        <w:rPr>
          <w:rFonts w:ascii="Gotham Light Regular" w:hAnsi="Gotham Light Regular"/>
          <w:i/>
          <w:color w:val="000000" w:themeColor="text1"/>
          <w:sz w:val="28"/>
          <w:szCs w:val="28"/>
        </w:rPr>
        <w:t>Sowmya Viswanathan, University Health Network</w:t>
      </w:r>
    </w:p>
    <w:p w14:paraId="7B69B7FA" w14:textId="71F846A7" w:rsidR="001238F2" w:rsidRPr="00873FC3" w:rsidRDefault="001238F2" w:rsidP="00092316">
      <w:pPr>
        <w:spacing w:after="0" w:line="240" w:lineRule="auto"/>
        <w:ind w:left="0"/>
        <w:rPr>
          <w:rFonts w:ascii="Gotham Light Regular" w:hAnsi="Gotham Light Regular"/>
          <w:sz w:val="28"/>
          <w:szCs w:val="28"/>
        </w:rPr>
      </w:pPr>
    </w:p>
    <w:p w14:paraId="6A1FA776" w14:textId="5B6840E4" w:rsidR="001238F2" w:rsidRDefault="004C70BE" w:rsidP="001238F2">
      <w:pPr>
        <w:spacing w:after="0" w:line="240" w:lineRule="auto"/>
        <w:ind w:left="2153" w:hanging="1980"/>
        <w:rPr>
          <w:rFonts w:ascii="Gotham Light Regular" w:hAnsi="Gotham Light Regular"/>
          <w:sz w:val="28"/>
          <w:szCs w:val="28"/>
        </w:rPr>
      </w:pPr>
      <w:r w:rsidRPr="00873FC3">
        <w:rPr>
          <w:rFonts w:ascii="Gotham Light Regular" w:hAnsi="Gotham Light Regular"/>
          <w:sz w:val="28"/>
          <w:szCs w:val="28"/>
        </w:rPr>
        <w:t>11:</w:t>
      </w:r>
      <w:r w:rsidR="009E366B" w:rsidRPr="00873FC3">
        <w:rPr>
          <w:rFonts w:ascii="Gotham Light Regular" w:hAnsi="Gotham Light Regular"/>
          <w:sz w:val="28"/>
          <w:szCs w:val="28"/>
        </w:rPr>
        <w:t>05</w:t>
      </w:r>
      <w:r w:rsidR="00873FC3" w:rsidRPr="00873FC3">
        <w:rPr>
          <w:rFonts w:ascii="Gotham Light Regular" w:hAnsi="Gotham Light Regular"/>
          <w:sz w:val="28"/>
          <w:szCs w:val="28"/>
        </w:rPr>
        <w:t xml:space="preserve"> a.m.</w:t>
      </w:r>
      <w:r w:rsidRPr="00873FC3">
        <w:rPr>
          <w:rFonts w:ascii="Gotham Light Regular" w:hAnsi="Gotham Light Regular"/>
          <w:sz w:val="28"/>
          <w:szCs w:val="28"/>
        </w:rPr>
        <w:t xml:space="preserve">     </w:t>
      </w:r>
      <w:r w:rsidR="00873FC3">
        <w:rPr>
          <w:rFonts w:ascii="Gotham Light Regular" w:hAnsi="Gotham Light Regular"/>
          <w:sz w:val="28"/>
          <w:szCs w:val="28"/>
        </w:rPr>
        <w:tab/>
      </w:r>
      <w:r w:rsidR="001238F2">
        <w:rPr>
          <w:rFonts w:ascii="Gotham Light Regular" w:hAnsi="Gotham Light Regular"/>
          <w:sz w:val="28"/>
          <w:szCs w:val="28"/>
        </w:rPr>
        <w:t>Break</w:t>
      </w:r>
    </w:p>
    <w:p w14:paraId="42692688" w14:textId="77777777" w:rsidR="001238F2" w:rsidRDefault="001238F2" w:rsidP="00873FC3">
      <w:pPr>
        <w:spacing w:after="0" w:line="240" w:lineRule="auto"/>
        <w:ind w:left="2153" w:hanging="1980"/>
        <w:rPr>
          <w:rFonts w:ascii="Gotham Light Regular" w:hAnsi="Gotham Light Regular"/>
          <w:sz w:val="28"/>
          <w:szCs w:val="28"/>
        </w:rPr>
      </w:pPr>
    </w:p>
    <w:p w14:paraId="4F61C09D" w14:textId="1A9413F6" w:rsidR="001238F2" w:rsidRPr="001238F2" w:rsidRDefault="001238F2" w:rsidP="001238F2">
      <w:pPr>
        <w:spacing w:after="0" w:line="240" w:lineRule="auto"/>
        <w:ind w:left="2153" w:hanging="1980"/>
        <w:rPr>
          <w:rFonts w:ascii="Gotham Light Regular" w:hAnsi="Gotham Light Regular"/>
          <w:sz w:val="28"/>
          <w:szCs w:val="28"/>
        </w:rPr>
      </w:pPr>
      <w:r>
        <w:rPr>
          <w:rFonts w:ascii="Gotham Light Regular" w:hAnsi="Gotham Light Regular"/>
          <w:sz w:val="28"/>
          <w:szCs w:val="28"/>
        </w:rPr>
        <w:t>11:15 a.m.</w:t>
      </w:r>
      <w:r>
        <w:rPr>
          <w:rFonts w:ascii="Gotham Light Regular" w:hAnsi="Gotham Light Regular"/>
          <w:sz w:val="28"/>
          <w:szCs w:val="28"/>
        </w:rPr>
        <w:tab/>
      </w:r>
      <w:r>
        <w:rPr>
          <w:rFonts w:ascii="Gotham Light Regular" w:hAnsi="Gotham Light Regular"/>
          <w:color w:val="000000" w:themeColor="text1"/>
          <w:sz w:val="28"/>
          <w:szCs w:val="28"/>
        </w:rPr>
        <w:t>Updates from IA</w:t>
      </w:r>
      <w:r w:rsidR="00F748A6">
        <w:rPr>
          <w:rFonts w:ascii="Gotham Light Regular" w:hAnsi="Gotham Light Regular"/>
          <w:color w:val="000000" w:themeColor="text1"/>
          <w:sz w:val="28"/>
          <w:szCs w:val="28"/>
        </w:rPr>
        <w:t>A</w:t>
      </w:r>
      <w:r>
        <w:rPr>
          <w:rFonts w:ascii="Gotham Light Regular" w:hAnsi="Gotham Light Regular"/>
          <w:color w:val="000000" w:themeColor="text1"/>
          <w:sz w:val="28"/>
          <w:szCs w:val="28"/>
        </w:rPr>
        <w:t xml:space="preserve">BS on IPS/ES cell usage and manufacturing </w:t>
      </w:r>
    </w:p>
    <w:p w14:paraId="742727EA" w14:textId="145CAC83" w:rsidR="001238F2" w:rsidRDefault="001238F2" w:rsidP="001238F2">
      <w:pPr>
        <w:spacing w:after="0" w:line="240" w:lineRule="auto"/>
        <w:ind w:left="2160" w:hanging="2160"/>
        <w:textAlignment w:val="top"/>
        <w:rPr>
          <w:rFonts w:ascii="Gotham Light Regular" w:hAnsi="Gotham Light Regular"/>
          <w:i/>
          <w:sz w:val="28"/>
          <w:szCs w:val="28"/>
        </w:rPr>
      </w:pPr>
      <w:r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Pr="00873FC3">
        <w:rPr>
          <w:rFonts w:ascii="Gotham Light Regular" w:hAnsi="Gotham Light Regular"/>
          <w:i/>
          <w:sz w:val="28"/>
          <w:szCs w:val="28"/>
        </w:rPr>
        <w:t xml:space="preserve">David </w:t>
      </w:r>
      <w:proofErr w:type="spellStart"/>
      <w:r w:rsidRPr="00873FC3">
        <w:rPr>
          <w:rFonts w:ascii="Gotham Light Regular" w:hAnsi="Gotham Light Regular"/>
          <w:i/>
          <w:sz w:val="28"/>
          <w:szCs w:val="28"/>
        </w:rPr>
        <w:t>Courtman</w:t>
      </w:r>
      <w:proofErr w:type="spellEnd"/>
      <w:r w:rsidRPr="00873FC3">
        <w:rPr>
          <w:rFonts w:ascii="Gotham Light Regular" w:hAnsi="Gotham Light Regular"/>
          <w:i/>
          <w:sz w:val="28"/>
          <w:szCs w:val="28"/>
        </w:rPr>
        <w:t>, Ottawa Hospital Research Institute</w:t>
      </w:r>
    </w:p>
    <w:p w14:paraId="4252E872" w14:textId="77255832" w:rsidR="001238F2" w:rsidRDefault="001238F2" w:rsidP="001238F2">
      <w:pPr>
        <w:spacing w:after="0" w:line="240" w:lineRule="auto"/>
        <w:ind w:left="2160" w:hanging="7"/>
        <w:textAlignment w:val="top"/>
        <w:rPr>
          <w:rFonts w:ascii="Gotham Light Regular" w:hAnsi="Gotham Light Regular"/>
          <w:i/>
          <w:color w:val="000000" w:themeColor="text1"/>
          <w:sz w:val="28"/>
          <w:szCs w:val="28"/>
        </w:rPr>
      </w:pPr>
      <w:r w:rsidRPr="00873FC3">
        <w:rPr>
          <w:rFonts w:ascii="Gotham Light Regular" w:hAnsi="Gotham Light Regular"/>
          <w:i/>
          <w:color w:val="000000" w:themeColor="text1"/>
          <w:sz w:val="28"/>
          <w:szCs w:val="28"/>
        </w:rPr>
        <w:t>Sowmya Viswanathan, University Health Network</w:t>
      </w:r>
    </w:p>
    <w:p w14:paraId="6E0A7453" w14:textId="7AE83978" w:rsidR="001238F2" w:rsidRDefault="001238F2" w:rsidP="001238F2">
      <w:pPr>
        <w:spacing w:after="0" w:line="240" w:lineRule="auto"/>
        <w:ind w:left="0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</w:p>
    <w:p w14:paraId="1C3E0E19" w14:textId="63BB2680" w:rsidR="004C70BE" w:rsidRPr="001238F2" w:rsidRDefault="001238F2" w:rsidP="001238F2">
      <w:pPr>
        <w:spacing w:after="0" w:line="240" w:lineRule="auto"/>
        <w:ind w:left="2153" w:hanging="1973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  <w:r>
        <w:rPr>
          <w:rFonts w:ascii="Gotham Light Regular" w:hAnsi="Gotham Light Regular"/>
          <w:color w:val="000000" w:themeColor="text1"/>
          <w:sz w:val="28"/>
          <w:szCs w:val="28"/>
        </w:rPr>
        <w:t>11:30 a.m.</w:t>
      </w:r>
      <w:r>
        <w:rPr>
          <w:rFonts w:ascii="Gotham Light Regular" w:hAnsi="Gotham Light Regular"/>
          <w:color w:val="000000" w:themeColor="text1"/>
          <w:sz w:val="28"/>
          <w:szCs w:val="28"/>
        </w:rPr>
        <w:tab/>
      </w:r>
      <w:r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="00092316">
        <w:rPr>
          <w:rFonts w:ascii="Gotham Light Regular" w:hAnsi="Gotham Light Regular"/>
          <w:sz w:val="28"/>
          <w:szCs w:val="28"/>
        </w:rPr>
        <w:t>Home grown technologies; manufacturing and economic reimbursement strategies for institution manufacturing</w:t>
      </w:r>
    </w:p>
    <w:p w14:paraId="052331D6" w14:textId="67479159" w:rsidR="00873FC3" w:rsidRPr="00092316" w:rsidRDefault="00092316" w:rsidP="00092316">
      <w:pPr>
        <w:spacing w:after="0" w:line="240" w:lineRule="auto"/>
        <w:ind w:left="2153"/>
        <w:rPr>
          <w:rFonts w:ascii="Gotham Light Regular" w:hAnsi="Gotham Light Regular"/>
          <w:i/>
          <w:sz w:val="28"/>
          <w:szCs w:val="28"/>
        </w:rPr>
      </w:pPr>
      <w:r>
        <w:rPr>
          <w:rFonts w:ascii="Gotham Light Regular" w:hAnsi="Gotham Light Regular"/>
          <w:i/>
          <w:sz w:val="28"/>
          <w:szCs w:val="28"/>
        </w:rPr>
        <w:t>Harry Atkins</w:t>
      </w:r>
      <w:r w:rsidR="004C70BE" w:rsidRPr="00873FC3">
        <w:rPr>
          <w:rFonts w:ascii="Gotham Light Regular" w:hAnsi="Gotham Light Regular"/>
          <w:i/>
          <w:sz w:val="28"/>
          <w:szCs w:val="28"/>
        </w:rPr>
        <w:t>, Ottawa Hospital Research Institute</w:t>
      </w:r>
    </w:p>
    <w:p w14:paraId="6083F98A" w14:textId="77777777" w:rsidR="00873FC3" w:rsidRPr="00873FC3" w:rsidRDefault="00873FC3" w:rsidP="00873FC3">
      <w:pPr>
        <w:spacing w:after="0" w:line="240" w:lineRule="auto"/>
        <w:ind w:left="2153" w:hanging="1980"/>
        <w:rPr>
          <w:rFonts w:ascii="Gotham Light Regular" w:hAnsi="Gotham Light Regular"/>
          <w:sz w:val="28"/>
          <w:szCs w:val="28"/>
        </w:rPr>
      </w:pPr>
    </w:p>
    <w:p w14:paraId="71A6BED6" w14:textId="4947FC3B" w:rsidR="001238F2" w:rsidRPr="00873FC3" w:rsidRDefault="001238F2" w:rsidP="001238F2">
      <w:pPr>
        <w:spacing w:after="0" w:line="240" w:lineRule="auto"/>
        <w:ind w:left="1440" w:hanging="1440"/>
        <w:rPr>
          <w:rFonts w:ascii="Gotham Light Regular" w:hAnsi="Gotham Light Regular"/>
          <w:sz w:val="28"/>
          <w:szCs w:val="28"/>
        </w:rPr>
      </w:pPr>
      <w:r>
        <w:rPr>
          <w:rFonts w:ascii="Gotham Light Regular" w:hAnsi="Gotham Light Regular"/>
          <w:sz w:val="28"/>
          <w:szCs w:val="28"/>
        </w:rPr>
        <w:lastRenderedPageBreak/>
        <w:t xml:space="preserve">  </w:t>
      </w:r>
      <w:r w:rsidRPr="00873FC3">
        <w:rPr>
          <w:rFonts w:ascii="Gotham Light Regular" w:hAnsi="Gotham Light Regular"/>
          <w:sz w:val="28"/>
          <w:szCs w:val="28"/>
        </w:rPr>
        <w:t>12:</w:t>
      </w:r>
      <w:r>
        <w:rPr>
          <w:rFonts w:ascii="Gotham Light Regular" w:hAnsi="Gotham Light Regular"/>
          <w:sz w:val="28"/>
          <w:szCs w:val="28"/>
        </w:rPr>
        <w:t>00</w:t>
      </w:r>
      <w:r w:rsidRPr="00873FC3">
        <w:rPr>
          <w:rFonts w:ascii="Gotham Light Regular" w:hAnsi="Gotham Light Regular"/>
          <w:sz w:val="28"/>
          <w:szCs w:val="28"/>
        </w:rPr>
        <w:t xml:space="preserve"> p.m.</w:t>
      </w:r>
      <w:r w:rsidRPr="00873FC3">
        <w:rPr>
          <w:rFonts w:ascii="Gotham Light Regular" w:hAnsi="Gotham Light Regular"/>
          <w:sz w:val="28"/>
          <w:szCs w:val="28"/>
        </w:rPr>
        <w:tab/>
        <w:t xml:space="preserve">Open </w:t>
      </w:r>
      <w:r>
        <w:rPr>
          <w:rFonts w:ascii="Gotham Light Regular" w:hAnsi="Gotham Light Regular"/>
          <w:sz w:val="28"/>
          <w:szCs w:val="28"/>
        </w:rPr>
        <w:t>d</w:t>
      </w:r>
      <w:r w:rsidRPr="00873FC3">
        <w:rPr>
          <w:rFonts w:ascii="Gotham Light Regular" w:hAnsi="Gotham Light Regular"/>
          <w:sz w:val="28"/>
          <w:szCs w:val="28"/>
        </w:rPr>
        <w:t>iscussion</w:t>
      </w:r>
    </w:p>
    <w:p w14:paraId="24F3FB8C" w14:textId="77777777" w:rsidR="001238F2" w:rsidRPr="00873FC3" w:rsidRDefault="001238F2" w:rsidP="001238F2">
      <w:pPr>
        <w:spacing w:after="0" w:line="240" w:lineRule="auto"/>
        <w:ind w:left="1440" w:hanging="1440"/>
        <w:rPr>
          <w:rFonts w:ascii="Gotham Light Regular" w:hAnsi="Gotham Light Regular"/>
          <w:sz w:val="28"/>
          <w:szCs w:val="28"/>
        </w:rPr>
      </w:pPr>
    </w:p>
    <w:p w14:paraId="3F06019A" w14:textId="3D492964" w:rsidR="001238F2" w:rsidRDefault="001238F2" w:rsidP="001238F2">
      <w:pPr>
        <w:spacing w:after="0" w:line="240" w:lineRule="auto"/>
        <w:ind w:left="1440" w:hanging="1440"/>
        <w:rPr>
          <w:rFonts w:ascii="Gotham Light Regular" w:hAnsi="Gotham Light Regular"/>
          <w:sz w:val="28"/>
          <w:szCs w:val="28"/>
        </w:rPr>
      </w:pPr>
      <w:r>
        <w:rPr>
          <w:rFonts w:ascii="Gotham Light Regular" w:hAnsi="Gotham Light Regular"/>
          <w:sz w:val="28"/>
          <w:szCs w:val="28"/>
        </w:rPr>
        <w:t xml:space="preserve">  </w:t>
      </w:r>
      <w:r w:rsidRPr="00873FC3">
        <w:rPr>
          <w:rFonts w:ascii="Gotham Light Regular" w:hAnsi="Gotham Light Regular"/>
          <w:sz w:val="28"/>
          <w:szCs w:val="28"/>
        </w:rPr>
        <w:t>12:</w:t>
      </w:r>
      <w:r>
        <w:rPr>
          <w:rFonts w:ascii="Gotham Light Regular" w:hAnsi="Gotham Light Regular"/>
          <w:sz w:val="28"/>
          <w:szCs w:val="28"/>
        </w:rPr>
        <w:t>15</w:t>
      </w:r>
      <w:r w:rsidRPr="00873FC3">
        <w:rPr>
          <w:rFonts w:ascii="Gotham Light Regular" w:hAnsi="Gotham Light Regular"/>
          <w:sz w:val="28"/>
          <w:szCs w:val="28"/>
        </w:rPr>
        <w:t xml:space="preserve"> p.m.</w:t>
      </w:r>
      <w:r w:rsidRPr="00873FC3">
        <w:rPr>
          <w:rFonts w:ascii="Gotham Light Regular" w:hAnsi="Gotham Light Regular"/>
          <w:sz w:val="28"/>
          <w:szCs w:val="28"/>
        </w:rPr>
        <w:tab/>
      </w:r>
      <w:r>
        <w:rPr>
          <w:rFonts w:ascii="Gotham Light Regular" w:hAnsi="Gotham Light Regular"/>
          <w:sz w:val="28"/>
          <w:szCs w:val="28"/>
        </w:rPr>
        <w:tab/>
      </w:r>
      <w:r w:rsidRPr="00873FC3">
        <w:rPr>
          <w:rFonts w:ascii="Gotham Light Regular" w:hAnsi="Gotham Light Regular"/>
          <w:sz w:val="28"/>
          <w:szCs w:val="28"/>
        </w:rPr>
        <w:t>Lunc</w:t>
      </w:r>
      <w:r>
        <w:rPr>
          <w:rFonts w:ascii="Gotham Light Regular" w:hAnsi="Gotham Light Regular"/>
          <w:sz w:val="28"/>
          <w:szCs w:val="28"/>
        </w:rPr>
        <w:t>h</w:t>
      </w:r>
    </w:p>
    <w:p w14:paraId="0BAC051B" w14:textId="24B059D9" w:rsidR="001238F2" w:rsidRDefault="001238F2" w:rsidP="00873FC3">
      <w:pPr>
        <w:spacing w:after="0" w:line="240" w:lineRule="auto"/>
        <w:ind w:left="2153" w:hanging="1980"/>
        <w:rPr>
          <w:rFonts w:ascii="Gotham Light Regular" w:hAnsi="Gotham Light Regular"/>
          <w:sz w:val="28"/>
          <w:szCs w:val="28"/>
        </w:rPr>
      </w:pPr>
    </w:p>
    <w:p w14:paraId="46A2138C" w14:textId="77777777" w:rsidR="001238F2" w:rsidRPr="001238F2" w:rsidRDefault="001238F2" w:rsidP="001238F2">
      <w:pPr>
        <w:spacing w:after="0" w:line="240" w:lineRule="auto"/>
        <w:ind w:left="1440" w:hanging="1267"/>
        <w:rPr>
          <w:rFonts w:ascii="Gotham Light Regular" w:hAnsi="Gotham Light Regular"/>
          <w:sz w:val="28"/>
          <w:szCs w:val="28"/>
        </w:rPr>
      </w:pPr>
      <w:r>
        <w:rPr>
          <w:rFonts w:ascii="Gotham Light Regular" w:hAnsi="Gotham Light Regular"/>
          <w:b/>
          <w:color w:val="000000" w:themeColor="text1"/>
          <w:sz w:val="28"/>
          <w:szCs w:val="28"/>
        </w:rPr>
        <w:t>Running a Clinical Trial</w:t>
      </w:r>
    </w:p>
    <w:p w14:paraId="2A302CD0" w14:textId="77777777" w:rsidR="001238F2" w:rsidRDefault="001238F2" w:rsidP="00873FC3">
      <w:pPr>
        <w:spacing w:after="0" w:line="240" w:lineRule="auto"/>
        <w:ind w:left="2153" w:hanging="1980"/>
        <w:rPr>
          <w:rFonts w:ascii="Gotham Light Regular" w:hAnsi="Gotham Light Regular"/>
          <w:color w:val="000000" w:themeColor="text1"/>
          <w:sz w:val="28"/>
          <w:szCs w:val="28"/>
        </w:rPr>
      </w:pPr>
    </w:p>
    <w:p w14:paraId="566CB6DA" w14:textId="77777777" w:rsidR="001238F2" w:rsidRPr="00873FC3" w:rsidRDefault="001238F2" w:rsidP="001238F2">
      <w:pPr>
        <w:spacing w:after="0" w:line="240" w:lineRule="auto"/>
        <w:ind w:left="2153" w:hanging="1980"/>
        <w:rPr>
          <w:rFonts w:ascii="Gotham Light Regular" w:hAnsi="Gotham Light Regular"/>
          <w:sz w:val="28"/>
          <w:szCs w:val="28"/>
          <w:lang w:val="en-CA"/>
        </w:rPr>
      </w:pPr>
      <w:r>
        <w:rPr>
          <w:rFonts w:ascii="Gotham Light Regular" w:hAnsi="Gotham Light Regular"/>
          <w:color w:val="000000" w:themeColor="text1"/>
          <w:sz w:val="28"/>
          <w:szCs w:val="28"/>
        </w:rPr>
        <w:t>1:00</w:t>
      </w: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 xml:space="preserve"> p.m.</w:t>
      </w:r>
      <w:r>
        <w:rPr>
          <w:rFonts w:ascii="Gotham Light Regular" w:hAnsi="Gotham Light Regular"/>
          <w:color w:val="000000" w:themeColor="text1"/>
          <w:sz w:val="28"/>
          <w:szCs w:val="28"/>
        </w:rPr>
        <w:tab/>
      </w:r>
      <w:r>
        <w:rPr>
          <w:rFonts w:ascii="Gotham Light Regular" w:hAnsi="Gotham Light Regular" w:cs="Calibri"/>
          <w:color w:val="000000"/>
          <w:sz w:val="28"/>
          <w:szCs w:val="28"/>
          <w:lang w:val="en-CA"/>
        </w:rPr>
        <w:t xml:space="preserve">Reimbursement Modeling in Canada </w:t>
      </w:r>
    </w:p>
    <w:p w14:paraId="1C73ACB5" w14:textId="6664ABC5" w:rsidR="001238F2" w:rsidRPr="001238F2" w:rsidRDefault="001238F2" w:rsidP="001238F2">
      <w:pPr>
        <w:spacing w:after="0" w:line="240" w:lineRule="auto"/>
        <w:ind w:left="1440" w:hanging="1440"/>
        <w:rPr>
          <w:rFonts w:ascii="Gotham Light Regular" w:hAnsi="Gotham Light Regular"/>
          <w:i/>
          <w:sz w:val="28"/>
          <w:szCs w:val="28"/>
        </w:rPr>
      </w:pPr>
      <w:r w:rsidRPr="00873FC3">
        <w:rPr>
          <w:rFonts w:ascii="Gotham Light Regular" w:hAnsi="Gotham Light Regular"/>
          <w:sz w:val="28"/>
          <w:szCs w:val="28"/>
        </w:rPr>
        <w:tab/>
      </w:r>
      <w:r w:rsidRPr="00873FC3">
        <w:rPr>
          <w:rFonts w:ascii="Gotham Light Regular" w:hAnsi="Gotham Light Regular"/>
          <w:sz w:val="28"/>
          <w:szCs w:val="28"/>
        </w:rPr>
        <w:tab/>
      </w:r>
      <w:r>
        <w:rPr>
          <w:rFonts w:ascii="Gotham Light Regular" w:hAnsi="Gotham Light Regular"/>
          <w:i/>
          <w:sz w:val="28"/>
          <w:szCs w:val="28"/>
        </w:rPr>
        <w:t xml:space="preserve">Christopher McCabe, Institute of Health Economics </w:t>
      </w:r>
    </w:p>
    <w:p w14:paraId="128C11C3" w14:textId="77777777" w:rsidR="001238F2" w:rsidRDefault="001238F2" w:rsidP="00092316">
      <w:pPr>
        <w:spacing w:after="0" w:line="240" w:lineRule="auto"/>
        <w:ind w:left="0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</w:p>
    <w:p w14:paraId="6DB2D229" w14:textId="6E1A0E18" w:rsidR="00092316" w:rsidRPr="00873FC3" w:rsidRDefault="001238F2" w:rsidP="001238F2">
      <w:pPr>
        <w:spacing w:after="0" w:line="240" w:lineRule="auto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>1:</w:t>
      </w:r>
      <w:r w:rsidR="00FC4799">
        <w:rPr>
          <w:rFonts w:ascii="Gotham Light Regular" w:hAnsi="Gotham Light Regular"/>
          <w:color w:val="000000" w:themeColor="text1"/>
          <w:sz w:val="28"/>
          <w:szCs w:val="28"/>
        </w:rPr>
        <w:t>45</w:t>
      </w:r>
      <w:r>
        <w:rPr>
          <w:rFonts w:ascii="Gotham Light Regular" w:hAnsi="Gotham Light Regular"/>
          <w:color w:val="000000" w:themeColor="text1"/>
          <w:sz w:val="28"/>
          <w:szCs w:val="28"/>
        </w:rPr>
        <w:t xml:space="preserve"> </w:t>
      </w: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>p.m.</w:t>
      </w:r>
      <w:r>
        <w:rPr>
          <w:rFonts w:ascii="Gotham Light Regular" w:hAnsi="Gotham Light Regular"/>
          <w:color w:val="000000" w:themeColor="text1"/>
          <w:sz w:val="28"/>
          <w:szCs w:val="28"/>
        </w:rPr>
        <w:tab/>
      </w:r>
      <w:r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="00092316">
        <w:rPr>
          <w:rFonts w:ascii="Gotham Light Regular" w:hAnsi="Gotham Light Regular"/>
          <w:color w:val="000000" w:themeColor="text1"/>
          <w:sz w:val="28"/>
          <w:szCs w:val="28"/>
        </w:rPr>
        <w:t>Research design methodology</w:t>
      </w:r>
    </w:p>
    <w:p w14:paraId="370372B6" w14:textId="77777777" w:rsidR="00092316" w:rsidRDefault="00092316" w:rsidP="00092316">
      <w:pPr>
        <w:spacing w:after="0" w:line="240" w:lineRule="auto"/>
        <w:ind w:left="2160" w:hanging="2160"/>
        <w:textAlignment w:val="top"/>
        <w:rPr>
          <w:rFonts w:ascii="Gotham Light Regular" w:hAnsi="Gotham Light Regular"/>
          <w:i/>
          <w:color w:val="000000" w:themeColor="text1"/>
          <w:sz w:val="28"/>
          <w:szCs w:val="28"/>
        </w:rPr>
      </w:pP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>
        <w:rPr>
          <w:rFonts w:ascii="Gotham Light Regular" w:hAnsi="Gotham Light Regular"/>
          <w:i/>
          <w:color w:val="000000" w:themeColor="text1"/>
          <w:sz w:val="28"/>
          <w:szCs w:val="28"/>
        </w:rPr>
        <w:t>Dean Fergusson</w:t>
      </w:r>
      <w:r w:rsidRPr="00873FC3">
        <w:rPr>
          <w:rFonts w:ascii="Gotham Light Regular" w:hAnsi="Gotham Light Regular"/>
          <w:i/>
          <w:color w:val="000000" w:themeColor="text1"/>
          <w:sz w:val="28"/>
          <w:szCs w:val="28"/>
        </w:rPr>
        <w:t xml:space="preserve">, </w:t>
      </w:r>
      <w:r>
        <w:rPr>
          <w:rFonts w:ascii="Gotham Light Regular" w:hAnsi="Gotham Light Regular"/>
          <w:i/>
          <w:color w:val="000000" w:themeColor="text1"/>
          <w:sz w:val="28"/>
          <w:szCs w:val="28"/>
        </w:rPr>
        <w:t>Ottawa Hospital Research Institute</w:t>
      </w:r>
    </w:p>
    <w:p w14:paraId="42BDCCDE" w14:textId="1701B181" w:rsidR="004C70BE" w:rsidRPr="00873FC3" w:rsidRDefault="00092316" w:rsidP="00092316">
      <w:pPr>
        <w:spacing w:after="0" w:line="240" w:lineRule="auto"/>
        <w:ind w:left="2160" w:hanging="2160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  <w:r>
        <w:rPr>
          <w:rFonts w:ascii="Gotham Light Regular" w:hAnsi="Gotham Light Regular"/>
          <w:i/>
          <w:color w:val="000000" w:themeColor="text1"/>
          <w:sz w:val="28"/>
          <w:szCs w:val="28"/>
        </w:rPr>
        <w:t xml:space="preserve"> </w:t>
      </w:r>
      <w:r w:rsidRPr="00873FC3">
        <w:rPr>
          <w:rFonts w:ascii="Gotham Light Regular" w:hAnsi="Gotham Light Regular"/>
          <w:i/>
          <w:color w:val="000000" w:themeColor="text1"/>
          <w:sz w:val="28"/>
          <w:szCs w:val="28"/>
        </w:rPr>
        <w:t xml:space="preserve"> </w:t>
      </w:r>
    </w:p>
    <w:p w14:paraId="72524033" w14:textId="7AE58EF4" w:rsidR="001238F2" w:rsidRDefault="001238F2" w:rsidP="001238F2">
      <w:pPr>
        <w:spacing w:after="0" w:line="240" w:lineRule="auto"/>
        <w:ind w:left="2160" w:hanging="1987"/>
        <w:rPr>
          <w:rFonts w:ascii="Gotham Light Regular" w:hAnsi="Gotham Light Regular"/>
          <w:color w:val="000000" w:themeColor="text1"/>
          <w:sz w:val="28"/>
          <w:szCs w:val="28"/>
        </w:rPr>
      </w:pPr>
      <w:r>
        <w:rPr>
          <w:rFonts w:ascii="Gotham Light Regular" w:hAnsi="Gotham Light Regular"/>
          <w:color w:val="000000" w:themeColor="text1"/>
          <w:sz w:val="28"/>
          <w:szCs w:val="28"/>
        </w:rPr>
        <w:t>2:</w:t>
      </w:r>
      <w:r w:rsidR="00FC4799">
        <w:rPr>
          <w:rFonts w:ascii="Gotham Light Regular" w:hAnsi="Gotham Light Regular"/>
          <w:color w:val="000000" w:themeColor="text1"/>
          <w:sz w:val="28"/>
          <w:szCs w:val="28"/>
        </w:rPr>
        <w:t>15</w:t>
      </w:r>
      <w:r>
        <w:rPr>
          <w:rFonts w:ascii="Gotham Light Regular" w:hAnsi="Gotham Light Regular"/>
          <w:color w:val="000000" w:themeColor="text1"/>
          <w:sz w:val="28"/>
          <w:szCs w:val="28"/>
        </w:rPr>
        <w:t xml:space="preserve"> p.m.</w:t>
      </w:r>
      <w:r>
        <w:rPr>
          <w:rFonts w:ascii="Gotham Light Regular" w:hAnsi="Gotham Light Regular"/>
          <w:color w:val="000000" w:themeColor="text1"/>
          <w:sz w:val="28"/>
          <w:szCs w:val="28"/>
        </w:rPr>
        <w:tab/>
        <w:t xml:space="preserve">Break </w:t>
      </w:r>
    </w:p>
    <w:p w14:paraId="243F6476" w14:textId="77777777" w:rsidR="001238F2" w:rsidRDefault="001238F2" w:rsidP="001238F2">
      <w:pPr>
        <w:spacing w:after="0" w:line="240" w:lineRule="auto"/>
        <w:ind w:left="2160" w:hanging="1987"/>
        <w:rPr>
          <w:rFonts w:ascii="Gotham Light Regular" w:hAnsi="Gotham Light Regular"/>
          <w:color w:val="000000" w:themeColor="text1"/>
          <w:sz w:val="28"/>
          <w:szCs w:val="28"/>
        </w:rPr>
      </w:pPr>
    </w:p>
    <w:p w14:paraId="32D64DF3" w14:textId="0F1DB064" w:rsidR="00092316" w:rsidRPr="00873FC3" w:rsidRDefault="001238F2" w:rsidP="001238F2">
      <w:pPr>
        <w:spacing w:after="0" w:line="240" w:lineRule="auto"/>
        <w:ind w:left="2160" w:hanging="1987"/>
        <w:rPr>
          <w:rFonts w:ascii="Gotham Light Regular" w:hAnsi="Gotham Light Regular" w:cs="Calibri"/>
          <w:bCs/>
          <w:color w:val="000000" w:themeColor="text1"/>
          <w:sz w:val="28"/>
          <w:szCs w:val="28"/>
          <w:lang w:val="en-CA"/>
        </w:rPr>
      </w:pPr>
      <w:r>
        <w:rPr>
          <w:rFonts w:ascii="Gotham Light Regular" w:hAnsi="Gotham Light Regular"/>
          <w:color w:val="000000" w:themeColor="text1"/>
          <w:sz w:val="28"/>
          <w:szCs w:val="28"/>
        </w:rPr>
        <w:t>2</w:t>
      </w:r>
      <w:r w:rsidR="004C70BE" w:rsidRPr="00873FC3">
        <w:rPr>
          <w:rFonts w:ascii="Gotham Light Regular" w:hAnsi="Gotham Light Regular"/>
          <w:color w:val="000000" w:themeColor="text1"/>
          <w:sz w:val="28"/>
          <w:szCs w:val="28"/>
        </w:rPr>
        <w:t>:</w:t>
      </w:r>
      <w:r w:rsidR="00FC4799">
        <w:rPr>
          <w:rFonts w:ascii="Gotham Light Regular" w:hAnsi="Gotham Light Regular"/>
          <w:color w:val="000000" w:themeColor="text1"/>
          <w:sz w:val="28"/>
          <w:szCs w:val="28"/>
        </w:rPr>
        <w:t>45</w:t>
      </w:r>
      <w:r w:rsidR="00873FC3">
        <w:rPr>
          <w:rFonts w:ascii="Gotham Light Regular" w:hAnsi="Gotham Light Regular"/>
          <w:color w:val="000000" w:themeColor="text1"/>
          <w:sz w:val="28"/>
          <w:szCs w:val="28"/>
        </w:rPr>
        <w:t xml:space="preserve"> </w:t>
      </w:r>
      <w:r w:rsidR="00873FC3" w:rsidRPr="00873FC3">
        <w:rPr>
          <w:rFonts w:ascii="Gotham Light Regular" w:hAnsi="Gotham Light Regular"/>
          <w:color w:val="000000" w:themeColor="text1"/>
          <w:sz w:val="28"/>
          <w:szCs w:val="28"/>
        </w:rPr>
        <w:t>p.m.</w:t>
      </w:r>
      <w:r w:rsidR="00873FC3"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="00092316">
        <w:rPr>
          <w:rFonts w:ascii="Gotham Light Regular" w:hAnsi="Gotham Light Regular" w:cs="Calibri"/>
          <w:bCs/>
          <w:color w:val="000000" w:themeColor="text1"/>
          <w:sz w:val="28"/>
          <w:szCs w:val="28"/>
          <w:lang w:val="en-CA"/>
        </w:rPr>
        <w:t xml:space="preserve">Regulatory considerations for commercialization and translation </w:t>
      </w:r>
    </w:p>
    <w:p w14:paraId="7185C7D1" w14:textId="3B44C575" w:rsidR="004C70BE" w:rsidRPr="001238F2" w:rsidRDefault="00092316" w:rsidP="001238F2">
      <w:pPr>
        <w:spacing w:after="0" w:line="240" w:lineRule="auto"/>
        <w:textAlignment w:val="top"/>
        <w:rPr>
          <w:rFonts w:ascii="Gotham Light Regular" w:hAnsi="Gotham Light Regular" w:cs="Calibri"/>
          <w:i/>
          <w:color w:val="000000"/>
          <w:sz w:val="28"/>
          <w:szCs w:val="28"/>
        </w:rPr>
      </w:pPr>
      <w:r w:rsidRPr="00873FC3">
        <w:rPr>
          <w:rFonts w:ascii="Gotham Light Regular" w:hAnsi="Gotham Light Regular" w:cs="Calibri"/>
          <w:color w:val="000000"/>
          <w:sz w:val="28"/>
          <w:szCs w:val="28"/>
        </w:rPr>
        <w:tab/>
      </w:r>
      <w:r w:rsidRPr="00873FC3">
        <w:rPr>
          <w:rFonts w:ascii="Gotham Light Regular" w:hAnsi="Gotham Light Regular" w:cs="Calibri"/>
          <w:color w:val="000000"/>
          <w:sz w:val="28"/>
          <w:szCs w:val="28"/>
        </w:rPr>
        <w:tab/>
      </w:r>
      <w:r w:rsidRPr="00873FC3">
        <w:rPr>
          <w:rFonts w:ascii="Gotham Light Regular" w:hAnsi="Gotham Light Regular" w:cs="Calibri"/>
          <w:color w:val="000000"/>
          <w:sz w:val="28"/>
          <w:szCs w:val="28"/>
        </w:rPr>
        <w:tab/>
      </w:r>
      <w:proofErr w:type="spellStart"/>
      <w:r>
        <w:rPr>
          <w:rFonts w:ascii="Gotham Light Regular" w:hAnsi="Gotham Light Regular" w:cs="Calibri"/>
          <w:i/>
          <w:color w:val="000000"/>
          <w:sz w:val="28"/>
          <w:szCs w:val="28"/>
        </w:rPr>
        <w:t>Siofradh</w:t>
      </w:r>
      <w:proofErr w:type="spellEnd"/>
      <w:r>
        <w:rPr>
          <w:rFonts w:ascii="Gotham Light Regular" w:hAnsi="Gotham Light Regular" w:cs="Calibri"/>
          <w:i/>
          <w:color w:val="000000"/>
          <w:sz w:val="28"/>
          <w:szCs w:val="28"/>
        </w:rPr>
        <w:t xml:space="preserve"> McMahon, CCRM</w:t>
      </w:r>
      <w:r w:rsidRPr="00873FC3">
        <w:rPr>
          <w:rFonts w:ascii="Gotham Light Regular" w:hAnsi="Gotham Light Regular" w:cs="Calibri"/>
          <w:i/>
          <w:color w:val="000000"/>
          <w:sz w:val="28"/>
          <w:szCs w:val="28"/>
        </w:rPr>
        <w:t xml:space="preserve"> </w:t>
      </w:r>
    </w:p>
    <w:p w14:paraId="030BC8EF" w14:textId="77777777" w:rsidR="001238F2" w:rsidRPr="00873FC3" w:rsidRDefault="001238F2" w:rsidP="00092316">
      <w:pPr>
        <w:spacing w:after="0" w:line="240" w:lineRule="auto"/>
        <w:ind w:left="0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</w:p>
    <w:p w14:paraId="24AFE39D" w14:textId="2B96D377" w:rsidR="00092316" w:rsidRPr="00C71363" w:rsidRDefault="001238F2" w:rsidP="00C71363">
      <w:pPr>
        <w:spacing w:after="0" w:line="240" w:lineRule="auto"/>
        <w:ind w:left="2153" w:hanging="1980"/>
        <w:rPr>
          <w:rFonts w:ascii="Times New Roman" w:hAnsi="Times New Roman"/>
          <w:lang w:val="en-CA"/>
        </w:rPr>
      </w:pPr>
      <w:r>
        <w:rPr>
          <w:rFonts w:ascii="Gotham Light Regular" w:hAnsi="Gotham Light Regular"/>
          <w:color w:val="000000" w:themeColor="text1"/>
          <w:sz w:val="28"/>
          <w:szCs w:val="28"/>
        </w:rPr>
        <w:t>3:</w:t>
      </w:r>
      <w:r w:rsidR="00FC4799">
        <w:rPr>
          <w:rFonts w:ascii="Gotham Light Regular" w:hAnsi="Gotham Light Regular"/>
          <w:color w:val="000000" w:themeColor="text1"/>
          <w:sz w:val="28"/>
          <w:szCs w:val="28"/>
        </w:rPr>
        <w:t>15</w:t>
      </w:r>
      <w:r w:rsidR="00873FC3" w:rsidRPr="00873FC3">
        <w:rPr>
          <w:rFonts w:ascii="Gotham Light Regular" w:hAnsi="Gotham Light Regular"/>
          <w:color w:val="000000" w:themeColor="text1"/>
          <w:sz w:val="28"/>
          <w:szCs w:val="28"/>
        </w:rPr>
        <w:t xml:space="preserve"> p.m.</w:t>
      </w:r>
      <w:r w:rsidR="004C70BE"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="00C71363" w:rsidRPr="00C71363">
        <w:rPr>
          <w:rFonts w:ascii="Gotham Light Regular" w:hAnsi="Gotham Light Regular" w:cs="Calibri"/>
          <w:color w:val="000000" w:themeColor="text1"/>
          <w:sz w:val="28"/>
          <w:szCs w:val="28"/>
          <w:lang w:val="en-CA"/>
        </w:rPr>
        <w:t>Site and subject recruitment and retention: lessons from the LVAD MPC2 trial</w:t>
      </w:r>
    </w:p>
    <w:p w14:paraId="795CFD03" w14:textId="700D2F37" w:rsidR="009E366B" w:rsidRPr="001238F2" w:rsidRDefault="00092316" w:rsidP="00C71363">
      <w:pPr>
        <w:spacing w:after="0" w:line="240" w:lineRule="auto"/>
        <w:textAlignment w:val="top"/>
        <w:rPr>
          <w:rFonts w:ascii="Gotham Light Regular" w:hAnsi="Gotham Light Regular"/>
          <w:i/>
          <w:color w:val="000000" w:themeColor="text1"/>
          <w:sz w:val="28"/>
          <w:szCs w:val="28"/>
        </w:rPr>
      </w:pP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>
        <w:rPr>
          <w:rFonts w:ascii="Gotham Light Regular" w:hAnsi="Gotham Light Regular"/>
          <w:i/>
          <w:color w:val="000000" w:themeColor="text1"/>
          <w:sz w:val="28"/>
          <w:szCs w:val="28"/>
        </w:rPr>
        <w:t>Terr</w:t>
      </w:r>
      <w:r w:rsidR="00C71363">
        <w:rPr>
          <w:rFonts w:ascii="Gotham Light Regular" w:hAnsi="Gotham Light Regular"/>
          <w:i/>
          <w:color w:val="000000" w:themeColor="text1"/>
          <w:sz w:val="28"/>
          <w:szCs w:val="28"/>
        </w:rPr>
        <w:t>e</w:t>
      </w:r>
      <w:r>
        <w:rPr>
          <w:rFonts w:ascii="Gotham Light Regular" w:hAnsi="Gotham Light Regular"/>
          <w:i/>
          <w:color w:val="000000" w:themeColor="text1"/>
          <w:sz w:val="28"/>
          <w:szCs w:val="28"/>
        </w:rPr>
        <w:t xml:space="preserve">nce </w:t>
      </w:r>
      <w:proofErr w:type="spellStart"/>
      <w:r>
        <w:rPr>
          <w:rFonts w:ascii="Gotham Light Regular" w:hAnsi="Gotham Light Regular"/>
          <w:i/>
          <w:color w:val="000000" w:themeColor="text1"/>
          <w:sz w:val="28"/>
          <w:szCs w:val="28"/>
        </w:rPr>
        <w:t>Yau</w:t>
      </w:r>
      <w:proofErr w:type="spellEnd"/>
      <w:r w:rsidRPr="00873FC3">
        <w:rPr>
          <w:rFonts w:ascii="Gotham Light Regular" w:hAnsi="Gotham Light Regular"/>
          <w:i/>
          <w:color w:val="000000" w:themeColor="text1"/>
          <w:sz w:val="28"/>
          <w:szCs w:val="28"/>
        </w:rPr>
        <w:t>, University Health Network</w:t>
      </w:r>
    </w:p>
    <w:p w14:paraId="35CD91B7" w14:textId="13520B21" w:rsidR="009E366B" w:rsidRPr="00873FC3" w:rsidRDefault="004C70BE" w:rsidP="004C70BE">
      <w:pPr>
        <w:spacing w:after="0" w:line="240" w:lineRule="auto"/>
        <w:ind w:left="0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Pr="00873FC3">
        <w:rPr>
          <w:rFonts w:ascii="Gotham Light Regular" w:hAnsi="Gotham Light Regular" w:cs="Calibri"/>
          <w:color w:val="000000"/>
          <w:sz w:val="28"/>
          <w:szCs w:val="28"/>
        </w:rPr>
        <w:t xml:space="preserve"> </w:t>
      </w:r>
    </w:p>
    <w:p w14:paraId="2142FE23" w14:textId="347C1071" w:rsidR="004C70BE" w:rsidRPr="00873FC3" w:rsidRDefault="00D020AA" w:rsidP="001238F2">
      <w:pPr>
        <w:spacing w:after="0" w:line="240" w:lineRule="auto"/>
        <w:ind w:left="0" w:firstLine="173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  <w:r w:rsidRPr="00873FC3">
        <w:rPr>
          <w:rFonts w:ascii="Gotham Light Regular" w:hAnsi="Gotham Light Regular"/>
          <w:color w:val="000000" w:themeColor="text1"/>
          <w:sz w:val="28"/>
          <w:szCs w:val="28"/>
        </w:rPr>
        <w:t>3</w:t>
      </w:r>
      <w:r w:rsidR="004C70BE" w:rsidRPr="00873FC3">
        <w:rPr>
          <w:rFonts w:ascii="Gotham Light Regular" w:hAnsi="Gotham Light Regular"/>
          <w:color w:val="000000" w:themeColor="text1"/>
          <w:sz w:val="28"/>
          <w:szCs w:val="28"/>
        </w:rPr>
        <w:t>:</w:t>
      </w:r>
      <w:r w:rsidR="00FC4799">
        <w:rPr>
          <w:rFonts w:ascii="Gotham Light Regular" w:hAnsi="Gotham Light Regular"/>
          <w:color w:val="000000" w:themeColor="text1"/>
          <w:sz w:val="28"/>
          <w:szCs w:val="28"/>
        </w:rPr>
        <w:t>45</w:t>
      </w:r>
      <w:r w:rsidR="00873FC3" w:rsidRPr="00873FC3">
        <w:rPr>
          <w:rFonts w:ascii="Gotham Light Regular" w:hAnsi="Gotham Light Regular"/>
          <w:color w:val="000000" w:themeColor="text1"/>
          <w:sz w:val="28"/>
          <w:szCs w:val="28"/>
        </w:rPr>
        <w:t xml:space="preserve"> p.m.</w:t>
      </w:r>
      <w:r w:rsidR="00FC4799"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="004C70BE"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  <w:t xml:space="preserve">Open </w:t>
      </w:r>
      <w:r w:rsidR="00873FC3">
        <w:rPr>
          <w:rFonts w:ascii="Gotham Light Regular" w:hAnsi="Gotham Light Regular"/>
          <w:color w:val="000000" w:themeColor="text1"/>
          <w:sz w:val="28"/>
          <w:szCs w:val="28"/>
        </w:rPr>
        <w:t>d</w:t>
      </w:r>
      <w:r w:rsidR="004C70BE" w:rsidRPr="00873FC3">
        <w:rPr>
          <w:rFonts w:ascii="Gotham Light Regular" w:hAnsi="Gotham Light Regular"/>
          <w:color w:val="000000" w:themeColor="text1"/>
          <w:sz w:val="28"/>
          <w:szCs w:val="28"/>
        </w:rPr>
        <w:t>iscussion</w:t>
      </w:r>
    </w:p>
    <w:p w14:paraId="221C50C5" w14:textId="77777777" w:rsidR="004C70BE" w:rsidRPr="00873FC3" w:rsidRDefault="004C70BE" w:rsidP="004C70BE">
      <w:pPr>
        <w:spacing w:after="0" w:line="240" w:lineRule="auto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</w:p>
    <w:p w14:paraId="5BED223E" w14:textId="1DD06F69" w:rsidR="009E366B" w:rsidRPr="00873FC3" w:rsidRDefault="00FC4799" w:rsidP="001238F2">
      <w:pPr>
        <w:spacing w:after="0" w:line="240" w:lineRule="auto"/>
        <w:ind w:left="0" w:firstLine="173"/>
        <w:textAlignment w:val="top"/>
        <w:rPr>
          <w:rFonts w:ascii="Gotham Light Regular" w:hAnsi="Gotham Light Regular"/>
          <w:color w:val="000000" w:themeColor="text1"/>
          <w:sz w:val="28"/>
          <w:szCs w:val="28"/>
        </w:rPr>
      </w:pPr>
      <w:r>
        <w:rPr>
          <w:rFonts w:ascii="Gotham Light Regular" w:hAnsi="Gotham Light Regular"/>
          <w:color w:val="000000" w:themeColor="text1"/>
          <w:sz w:val="28"/>
          <w:szCs w:val="28"/>
        </w:rPr>
        <w:t>4:00</w:t>
      </w:r>
      <w:r w:rsidR="00873FC3" w:rsidRPr="00873FC3">
        <w:rPr>
          <w:rFonts w:ascii="Gotham Light Regular" w:hAnsi="Gotham Light Regular"/>
          <w:color w:val="000000" w:themeColor="text1"/>
          <w:sz w:val="28"/>
          <w:szCs w:val="28"/>
        </w:rPr>
        <w:t xml:space="preserve"> p.m.</w:t>
      </w:r>
      <w:r w:rsidR="00873FC3" w:rsidRPr="00873FC3">
        <w:rPr>
          <w:rFonts w:ascii="Gotham Light Regular" w:hAnsi="Gotham Light Regular"/>
          <w:color w:val="000000" w:themeColor="text1"/>
          <w:sz w:val="28"/>
          <w:szCs w:val="28"/>
        </w:rPr>
        <w:tab/>
      </w:r>
      <w:r w:rsidR="004C70BE" w:rsidRPr="00873FC3">
        <w:rPr>
          <w:rFonts w:ascii="Gotham Light Regular" w:hAnsi="Gotham Light Regular"/>
          <w:color w:val="000000" w:themeColor="text1"/>
          <w:sz w:val="28"/>
          <w:szCs w:val="28"/>
        </w:rPr>
        <w:t>Workshop closing</w:t>
      </w:r>
    </w:p>
    <w:sectPr w:rsidR="009E366B" w:rsidRPr="00873FC3" w:rsidSect="009E366B">
      <w:headerReference w:type="default" r:id="rId12"/>
      <w:footerReference w:type="default" r:id="rId13"/>
      <w:pgSz w:w="12240" w:h="15840" w:code="1"/>
      <w:pgMar w:top="3600" w:right="1077" w:bottom="181" w:left="107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55422" w14:textId="77777777" w:rsidR="00EE6976" w:rsidRDefault="00EE6976" w:rsidP="001E7D29">
      <w:pPr>
        <w:spacing w:after="0" w:line="240" w:lineRule="auto"/>
      </w:pPr>
      <w:r>
        <w:separator/>
      </w:r>
    </w:p>
  </w:endnote>
  <w:endnote w:type="continuationSeparator" w:id="0">
    <w:p w14:paraId="165A9053" w14:textId="77777777" w:rsidR="00EE6976" w:rsidRDefault="00EE697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otham Light Regular"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521B3" w14:textId="77777777" w:rsidR="004C70BE" w:rsidRDefault="004C70BE">
    <w:pPr>
      <w:pStyle w:val="Footer"/>
    </w:pPr>
    <w: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325A8334" w14:textId="253E69A9" w:rsidR="004C70BE" w:rsidRDefault="004C70BE" w:rsidP="004C70BE">
    <w:pPr>
      <w:pStyle w:val="Footer"/>
      <w:ind w:left="8093" w:firstLine="54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3F84F8" w14:textId="77777777" w:rsidR="00EE6976" w:rsidRDefault="00EE6976" w:rsidP="001E7D29">
      <w:pPr>
        <w:spacing w:after="0" w:line="240" w:lineRule="auto"/>
      </w:pPr>
      <w:r>
        <w:separator/>
      </w:r>
    </w:p>
  </w:footnote>
  <w:footnote w:type="continuationSeparator" w:id="0">
    <w:p w14:paraId="3DF59675" w14:textId="77777777" w:rsidR="00EE6976" w:rsidRDefault="00EE697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B04EF" w14:textId="77777777" w:rsidR="004C70BE" w:rsidRDefault="008C766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5797C57" wp14:editId="70A3C94E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56732532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&#13;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&#13;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14:paraId="32693B36" w14:textId="198FA68D" w:rsidR="004C70BE" w:rsidRDefault="004C70BE" w:rsidP="00015440">
    <w:pPr>
      <w:pStyle w:val="Header"/>
      <w:rPr>
        <w:noProof/>
      </w:rPr>
    </w:pPr>
  </w:p>
  <w:p w14:paraId="57A2BAB1" w14:textId="459E1586" w:rsidR="004C70BE" w:rsidRPr="00431194" w:rsidRDefault="00431194" w:rsidP="00431194">
    <w:pPr>
      <w:ind w:left="3600" w:firstLine="720"/>
      <w:jc w:val="right"/>
      <w:rPr>
        <w:rFonts w:ascii="Gotham Light Regular" w:hAnsi="Gotham Light Regular"/>
        <w:sz w:val="48"/>
        <w:szCs w:val="48"/>
      </w:rPr>
    </w:pPr>
    <w:r>
      <w:rPr>
        <w:noProof/>
      </w:rPr>
      <w:drawing>
        <wp:inline distT="0" distB="0" distL="0" distR="0" wp14:anchorId="5CAC8135" wp14:editId="60E5ABB0">
          <wp:extent cx="1693628" cy="129976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IRM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9706" cy="1319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removePersonalInformation/>
  <w:removeDateAndTime/>
  <w:displayBackgroundShap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0BE"/>
    <w:rsid w:val="000003A8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2316"/>
    <w:rsid w:val="00093CE2"/>
    <w:rsid w:val="000D445D"/>
    <w:rsid w:val="000D479D"/>
    <w:rsid w:val="000E4AA2"/>
    <w:rsid w:val="000F4987"/>
    <w:rsid w:val="000F65EC"/>
    <w:rsid w:val="00103670"/>
    <w:rsid w:val="0011573E"/>
    <w:rsid w:val="001238F2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1F409C"/>
    <w:rsid w:val="002404F5"/>
    <w:rsid w:val="00270D66"/>
    <w:rsid w:val="00275260"/>
    <w:rsid w:val="00276FA1"/>
    <w:rsid w:val="00285B87"/>
    <w:rsid w:val="00291B4A"/>
    <w:rsid w:val="00291C17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3F5504"/>
    <w:rsid w:val="00410612"/>
    <w:rsid w:val="00411F8B"/>
    <w:rsid w:val="004203B0"/>
    <w:rsid w:val="004230D9"/>
    <w:rsid w:val="00431194"/>
    <w:rsid w:val="00450670"/>
    <w:rsid w:val="004724BD"/>
    <w:rsid w:val="00477352"/>
    <w:rsid w:val="0048124E"/>
    <w:rsid w:val="00491C23"/>
    <w:rsid w:val="004B5C09"/>
    <w:rsid w:val="004C0FB9"/>
    <w:rsid w:val="004C70BE"/>
    <w:rsid w:val="004E227E"/>
    <w:rsid w:val="00500DD1"/>
    <w:rsid w:val="00521AE3"/>
    <w:rsid w:val="00535B54"/>
    <w:rsid w:val="00554276"/>
    <w:rsid w:val="00564D17"/>
    <w:rsid w:val="00570173"/>
    <w:rsid w:val="005D3902"/>
    <w:rsid w:val="005D7E89"/>
    <w:rsid w:val="005E0ED9"/>
    <w:rsid w:val="00610B4D"/>
    <w:rsid w:val="00616B41"/>
    <w:rsid w:val="00620AE8"/>
    <w:rsid w:val="0064628C"/>
    <w:rsid w:val="0065214E"/>
    <w:rsid w:val="00655EE2"/>
    <w:rsid w:val="0066434D"/>
    <w:rsid w:val="00673F2D"/>
    <w:rsid w:val="006771EF"/>
    <w:rsid w:val="00680296"/>
    <w:rsid w:val="006853BC"/>
    <w:rsid w:val="00686E45"/>
    <w:rsid w:val="00687389"/>
    <w:rsid w:val="006928C1"/>
    <w:rsid w:val="006D5463"/>
    <w:rsid w:val="006E015E"/>
    <w:rsid w:val="006F03D4"/>
    <w:rsid w:val="0070051B"/>
    <w:rsid w:val="00700B1F"/>
    <w:rsid w:val="007114DA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4434"/>
    <w:rsid w:val="007D5836"/>
    <w:rsid w:val="007F34A4"/>
    <w:rsid w:val="00815563"/>
    <w:rsid w:val="008240DA"/>
    <w:rsid w:val="008429E5"/>
    <w:rsid w:val="00863E6E"/>
    <w:rsid w:val="00867EA4"/>
    <w:rsid w:val="00873FC3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16458"/>
    <w:rsid w:val="00927C63"/>
    <w:rsid w:val="00932F50"/>
    <w:rsid w:val="0094637B"/>
    <w:rsid w:val="00955A78"/>
    <w:rsid w:val="00957A4B"/>
    <w:rsid w:val="009921B8"/>
    <w:rsid w:val="009A6621"/>
    <w:rsid w:val="009D4984"/>
    <w:rsid w:val="009D6901"/>
    <w:rsid w:val="009E366B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0689F"/>
    <w:rsid w:val="00B247A9"/>
    <w:rsid w:val="00B30368"/>
    <w:rsid w:val="00B435B5"/>
    <w:rsid w:val="00B565D8"/>
    <w:rsid w:val="00B5779A"/>
    <w:rsid w:val="00B625B7"/>
    <w:rsid w:val="00B63E8A"/>
    <w:rsid w:val="00B64D24"/>
    <w:rsid w:val="00B7147D"/>
    <w:rsid w:val="00B75CFC"/>
    <w:rsid w:val="00B76AB4"/>
    <w:rsid w:val="00B853F9"/>
    <w:rsid w:val="00B90489"/>
    <w:rsid w:val="00B92231"/>
    <w:rsid w:val="00BA2CE6"/>
    <w:rsid w:val="00BB018B"/>
    <w:rsid w:val="00BD1747"/>
    <w:rsid w:val="00BD2B06"/>
    <w:rsid w:val="00C00194"/>
    <w:rsid w:val="00C14973"/>
    <w:rsid w:val="00C16235"/>
    <w:rsid w:val="00C1643D"/>
    <w:rsid w:val="00C261A9"/>
    <w:rsid w:val="00C42793"/>
    <w:rsid w:val="00C47362"/>
    <w:rsid w:val="00C601ED"/>
    <w:rsid w:val="00C63741"/>
    <w:rsid w:val="00C71363"/>
    <w:rsid w:val="00C71F32"/>
    <w:rsid w:val="00C7624A"/>
    <w:rsid w:val="00C8234D"/>
    <w:rsid w:val="00CD4CE6"/>
    <w:rsid w:val="00CE5A5C"/>
    <w:rsid w:val="00D020AA"/>
    <w:rsid w:val="00D14521"/>
    <w:rsid w:val="00D2453F"/>
    <w:rsid w:val="00D30744"/>
    <w:rsid w:val="00D31AB7"/>
    <w:rsid w:val="00D50D23"/>
    <w:rsid w:val="00D512BB"/>
    <w:rsid w:val="00D52161"/>
    <w:rsid w:val="00D52C1A"/>
    <w:rsid w:val="00D53571"/>
    <w:rsid w:val="00DA3B1A"/>
    <w:rsid w:val="00DB4E26"/>
    <w:rsid w:val="00DC6078"/>
    <w:rsid w:val="00DC79AD"/>
    <w:rsid w:val="00DD2075"/>
    <w:rsid w:val="00DE01D4"/>
    <w:rsid w:val="00DF2868"/>
    <w:rsid w:val="00DF7B22"/>
    <w:rsid w:val="00E557A0"/>
    <w:rsid w:val="00E70676"/>
    <w:rsid w:val="00E71651"/>
    <w:rsid w:val="00E973AE"/>
    <w:rsid w:val="00EE6976"/>
    <w:rsid w:val="00EF6435"/>
    <w:rsid w:val="00F10F6B"/>
    <w:rsid w:val="00F152C4"/>
    <w:rsid w:val="00F23697"/>
    <w:rsid w:val="00F36BB7"/>
    <w:rsid w:val="00F748A6"/>
    <w:rsid w:val="00F87EAA"/>
    <w:rsid w:val="00F92B25"/>
    <w:rsid w:val="00FA7DB4"/>
    <w:rsid w:val="00FB3809"/>
    <w:rsid w:val="00FC4799"/>
    <w:rsid w:val="00FD6A48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3BDB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4434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7D4434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15440"/>
    <w:pPr>
      <w:spacing w:after="0" w:line="240" w:lineRule="auto"/>
      <w:ind w:left="0"/>
    </w:pPr>
    <w:rPr>
      <w:rFonts w:cs="Calibri"/>
      <w:b/>
      <w:color w:val="2C567A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15440"/>
    <w:rPr>
      <w:rFonts w:cs="Calibri"/>
      <w:b/>
      <w:color w:val="2C567A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7D4434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7D4434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5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digarner/Library/Containers/com.microsoft.Word/Data/Library/Application%20Support/Microsoft/Office/16.0/DTS/Search/%7b82DC58B6-0334-EF40-819D-FE606FA2CB35%7dtf34424150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F80049-1092-4C0B-A83A-B0187D4BE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C83EC4-8983-4F2F-8D91-71E64BFDC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B605A8-F78F-44AB-B26E-A0FE2A9ABB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B33C2006-7C8B-0A42-B9F6-E9E4C6A4D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{82DC58B6-0334-EF40-819D-FE606FA2CB35}tf34424150.dotx</Template>
  <TotalTime>0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2019-01-04T13:25:00Z</dcterms:created>
  <dcterms:modified xsi:type="dcterms:W3CDTF">2019-01-07T16:19:00Z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